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CA5" w:rsidRPr="002271D0" w:rsidRDefault="00347CA5" w:rsidP="002271D0">
      <w:pPr>
        <w:ind w:firstLine="1304"/>
        <w:rPr>
          <w:b/>
          <w:bCs/>
          <w:i/>
          <w:iCs/>
          <w:lang w:val="sv-SE"/>
        </w:rPr>
      </w:pPr>
      <w:r w:rsidRPr="002271D0">
        <w:rPr>
          <w:b/>
          <w:bCs/>
          <w:i/>
          <w:iCs/>
          <w:lang w:val="sv-SE"/>
        </w:rPr>
        <w:t>EM i veteran atletik – Ungarn 2010</w:t>
      </w:r>
    </w:p>
    <w:p w:rsidR="00347CA5" w:rsidRDefault="00347CA5">
      <w:r>
        <w:t>Jeg har nu sammen med min kollega Jørgen Jakobsen være i Ungarn, hvor vi har besøgt Nyiregyhaza (udtales nogenlunde som Nyridjhaza).</w:t>
      </w:r>
    </w:p>
    <w:p w:rsidR="00347CA5" w:rsidRDefault="00347CA5"/>
    <w:p w:rsidR="00347CA5" w:rsidRDefault="00347CA5">
      <w:r>
        <w:t>Vi havde lejlighed til at tale med arrangørerne af EM i veteranatletik i 2010 og vi så de tre hoteller, som vi har ”sat os på”.</w:t>
      </w:r>
    </w:p>
    <w:p w:rsidR="00347CA5" w:rsidRDefault="00347CA5"/>
    <w:p w:rsidR="00347CA5" w:rsidRPr="005E29C0" w:rsidRDefault="00347CA5" w:rsidP="00E22985">
      <w:pPr>
        <w:outlineLvl w:val="0"/>
        <w:rPr>
          <w:b/>
          <w:bCs/>
          <w:i/>
          <w:iCs/>
        </w:rPr>
      </w:pPr>
      <w:r w:rsidRPr="005E29C0">
        <w:rPr>
          <w:b/>
          <w:bCs/>
          <w:i/>
          <w:iCs/>
        </w:rPr>
        <w:t>Hotel Campus</w:t>
      </w:r>
    </w:p>
    <w:p w:rsidR="00347CA5" w:rsidRDefault="00347CA5">
      <w:r>
        <w:rPr>
          <w:noProof/>
          <w:lang w:val="nb-NO"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 o:spid="_x0000_s1026" type="#_x0000_t75" style="position:absolute;margin-left:-1.95pt;margin-top:22.7pt;width:240.75pt;height:180.75pt;z-index:-251664384;visibility:visible" wrapcoords="-67 0 -67 21510 21600 21510 21600 0 -67 0">
            <v:imagedata r:id="rId4" o:title=""/>
            <w10:wrap type="tight"/>
          </v:shape>
        </w:pict>
      </w:r>
      <w:r>
        <w:t>Det er absolut pænt! En ret moderne bygning direkte ved stadion.</w:t>
      </w:r>
    </w:p>
    <w:p w:rsidR="00347CA5" w:rsidRDefault="00347CA5">
      <w:r>
        <w:rPr>
          <w:noProof/>
          <w:lang w:val="nb-NO" w:eastAsia="zh-CN"/>
        </w:rPr>
        <w:pict>
          <v:shape id="Billede 4" o:spid="_x0000_s1027" type="#_x0000_t75" style="position:absolute;margin-left:-250.45pt;margin-top:201.3pt;width:240.75pt;height:180.75pt;z-index:-251663360;visibility:visible" wrapcoords="-67 0 -67 21510 21600 21510 21600 0 -67 0">
            <v:imagedata r:id="rId5" o:title=""/>
            <w10:wrap type="tight"/>
          </v:shape>
        </w:pict>
      </w:r>
      <w:r>
        <w:rPr>
          <w:noProof/>
          <w:lang w:val="nb-NO" w:eastAsia="zh-CN"/>
        </w:rPr>
        <w:pict>
          <v:shape id="Billede 10" o:spid="_x0000_s1028" type="#_x0000_t75" style="position:absolute;margin-left:1.55pt;margin-top:196.8pt;width:247.25pt;height:185.25pt;z-index:-251661312;visibility:visible" wrapcoords="-65 0 -65 21513 21600 21513 21600 0 -65 0">
            <v:imagedata r:id="rId6" o:title=""/>
            <w10:wrap type="tight"/>
          </v:shape>
        </w:pict>
      </w:r>
      <w:r>
        <w:rPr>
          <w:noProof/>
          <w:lang w:val="nb-NO" w:eastAsia="zh-CN"/>
        </w:rPr>
        <w:pict>
          <v:shape id="Billede 7" o:spid="_x0000_s1029" type="#_x0000_t75" style="position:absolute;margin-left:1.55pt;margin-top:9.5pt;width:241.5pt;height:181.5pt;z-index:-251662336;visibility:visible" wrapcoords="-67 0 -67 21511 21600 21511 21600 0 -67 0">
            <v:imagedata r:id="rId7" o:title=""/>
            <w10:wrap type="tight"/>
          </v:shape>
        </w:pict>
      </w:r>
      <w:r>
        <w:t xml:space="preserve">Men i forhold til det, som vi oprindeligt have fået at vide, så er der en ændring.  Det er ikke helt korrekt, at hvert dobbeltværelse har bad og toilet samt et lille køkken. </w:t>
      </w:r>
    </w:p>
    <w:p w:rsidR="00347CA5" w:rsidRDefault="00347CA5">
      <w:r>
        <w:t>Det rigtige er, at hver ”Unit” består af 2 dobbeltværelser som deler et baderum og et toilet ( i 2 separate rum) samt et køleskab og i nogle tilfælde også et par kogeplader.</w:t>
      </w:r>
    </w:p>
    <w:p w:rsidR="00347CA5" w:rsidRDefault="00347CA5"/>
    <w:p w:rsidR="00347CA5" w:rsidRDefault="00347CA5">
      <w:pPr>
        <w:rPr>
          <w:b/>
          <w:bCs/>
          <w:i/>
          <w:iCs/>
        </w:rPr>
      </w:pPr>
    </w:p>
    <w:p w:rsidR="00347CA5" w:rsidRDefault="00347CA5">
      <w:pPr>
        <w:rPr>
          <w:b/>
          <w:bCs/>
          <w:i/>
          <w:iCs/>
        </w:rPr>
      </w:pPr>
    </w:p>
    <w:p w:rsidR="00347CA5" w:rsidRDefault="00347CA5">
      <w:pPr>
        <w:rPr>
          <w:b/>
          <w:bCs/>
          <w:i/>
          <w:iCs/>
        </w:rPr>
      </w:pPr>
    </w:p>
    <w:p w:rsidR="00347CA5" w:rsidRDefault="00347CA5">
      <w:pPr>
        <w:rPr>
          <w:b/>
          <w:bCs/>
          <w:i/>
          <w:iCs/>
        </w:rPr>
      </w:pPr>
    </w:p>
    <w:p w:rsidR="00347CA5" w:rsidRDefault="00347CA5">
      <w:pPr>
        <w:rPr>
          <w:b/>
          <w:bCs/>
          <w:i/>
          <w:iCs/>
        </w:rPr>
      </w:pPr>
    </w:p>
    <w:p w:rsidR="00347CA5" w:rsidRDefault="00347CA5">
      <w:pPr>
        <w:rPr>
          <w:b/>
          <w:bCs/>
          <w:i/>
          <w:iCs/>
        </w:rPr>
      </w:pPr>
    </w:p>
    <w:p w:rsidR="00347CA5" w:rsidRDefault="00347CA5">
      <w:pPr>
        <w:rPr>
          <w:b/>
          <w:bCs/>
          <w:i/>
          <w:iCs/>
        </w:rPr>
      </w:pPr>
    </w:p>
    <w:p w:rsidR="00347CA5" w:rsidRDefault="00347CA5">
      <w:pPr>
        <w:rPr>
          <w:b/>
          <w:bCs/>
          <w:i/>
          <w:iCs/>
        </w:rPr>
      </w:pPr>
    </w:p>
    <w:p w:rsidR="00347CA5" w:rsidRPr="00EA624E" w:rsidRDefault="00347CA5" w:rsidP="00E22985">
      <w:pPr>
        <w:outlineLvl w:val="0"/>
        <w:rPr>
          <w:b/>
          <w:bCs/>
          <w:i/>
          <w:iCs/>
        </w:rPr>
      </w:pPr>
      <w:r w:rsidRPr="00EA624E">
        <w:rPr>
          <w:b/>
          <w:bCs/>
          <w:i/>
          <w:iCs/>
        </w:rPr>
        <w:t>Central Hotel</w:t>
      </w:r>
    </w:p>
    <w:p w:rsidR="00347CA5" w:rsidRDefault="00347CA5">
      <w:r>
        <w:t xml:space="preserve">Som navnet siger er det centralt beliggende midt i Nyiregyhaza – ca </w:t>
      </w:r>
      <w:smartTag w:uri="urn:schemas-microsoft-com:office:smarttags" w:element="metricconverter">
        <w:smartTagPr>
          <w:attr w:name="ProductID" w:val="1,5 km"/>
        </w:smartTagPr>
        <w:r>
          <w:t>1,5 km</w:t>
        </w:r>
      </w:smartTag>
      <w:r>
        <w:t xml:space="preserve"> fra stadion. De4r bliver arrangeret gratis shuttlebusser til stadion.</w:t>
      </w:r>
    </w:p>
    <w:p w:rsidR="00347CA5" w:rsidRDefault="00347CA5">
      <w:r>
        <w:t>Det er ikke luksus, men pænt og  rent. Bad/toilet, aircondition, hårtørrer, TV  etc. på alle værelser.</w:t>
      </w:r>
    </w:p>
    <w:p w:rsidR="00347CA5" w:rsidRPr="00F27778" w:rsidRDefault="00347CA5">
      <w:r w:rsidRPr="00F27778">
        <w:t>Bar, restaurant, indendørs swimmingpool.</w:t>
      </w:r>
    </w:p>
    <w:p w:rsidR="00347CA5" w:rsidRPr="00F27778" w:rsidRDefault="00347CA5">
      <w:r w:rsidRPr="00F27778">
        <w:t>Vi har 7 enkeltværelser og 26 dobbeltværelser</w:t>
      </w:r>
    </w:p>
    <w:p w:rsidR="00347CA5" w:rsidRPr="00F27778" w:rsidRDefault="00347CA5">
      <w:r>
        <w:rPr>
          <w:noProof/>
          <w:lang w:val="nb-NO" w:eastAsia="zh-CN"/>
        </w:rPr>
        <w:pict>
          <v:shape id="_x0000_s1030" type="#_x0000_t75" alt="" style="position:absolute;margin-left:3in;margin-top:4.85pt;width:207pt;height:155.4pt;z-index:-251656192" wrapcoords="-78 0 -78 21496 21600 21496 21600 0 -78 0">
            <v:imagedata r:id="rId8" o:title=""/>
            <w10:wrap type="tight"/>
          </v:shape>
        </w:pict>
      </w:r>
      <w:r>
        <w:rPr>
          <w:noProof/>
          <w:lang w:val="nb-NO" w:eastAsia="zh-CN"/>
        </w:rPr>
        <w:pict>
          <v:shape id="_x0000_s1031" type="#_x0000_t75" alt="" style="position:absolute;margin-left:-9pt;margin-top:4.85pt;width:212.55pt;height:159.85pt;z-index:-251655168" wrapcoords="-76 0 -76 21499 21600 21499 21600 0 -76 0">
            <v:imagedata r:id="rId9" o:title=""/>
            <w10:wrap type="tight"/>
          </v:shape>
        </w:pict>
      </w:r>
    </w:p>
    <w:p w:rsidR="00347CA5" w:rsidRPr="00F27778" w:rsidRDefault="00347CA5">
      <w:pPr>
        <w:rPr>
          <w:b/>
          <w:bCs/>
          <w:i/>
          <w:iCs/>
        </w:rPr>
      </w:pPr>
    </w:p>
    <w:p w:rsidR="00347CA5" w:rsidRPr="00F27778" w:rsidRDefault="00347CA5">
      <w:pPr>
        <w:rPr>
          <w:b/>
          <w:bCs/>
          <w:i/>
          <w:iCs/>
        </w:rPr>
      </w:pPr>
    </w:p>
    <w:p w:rsidR="00347CA5" w:rsidRPr="00F27778" w:rsidRDefault="00347CA5">
      <w:pPr>
        <w:rPr>
          <w:b/>
          <w:bCs/>
          <w:i/>
          <w:iCs/>
        </w:rPr>
      </w:pPr>
    </w:p>
    <w:p w:rsidR="00347CA5" w:rsidRPr="00F27778" w:rsidRDefault="00347CA5">
      <w:pPr>
        <w:rPr>
          <w:b/>
          <w:bCs/>
          <w:i/>
          <w:iCs/>
        </w:rPr>
      </w:pPr>
    </w:p>
    <w:p w:rsidR="00347CA5" w:rsidRPr="00F27778" w:rsidRDefault="00347CA5">
      <w:pPr>
        <w:rPr>
          <w:b/>
          <w:bCs/>
          <w:i/>
          <w:iCs/>
        </w:rPr>
      </w:pPr>
    </w:p>
    <w:p w:rsidR="00347CA5" w:rsidRPr="00F27778" w:rsidRDefault="00347CA5">
      <w:pPr>
        <w:rPr>
          <w:b/>
          <w:bCs/>
          <w:i/>
          <w:iCs/>
        </w:rPr>
      </w:pPr>
    </w:p>
    <w:p w:rsidR="00347CA5" w:rsidRPr="00F27778" w:rsidRDefault="00347CA5">
      <w:pPr>
        <w:rPr>
          <w:b/>
          <w:bCs/>
          <w:i/>
          <w:iCs/>
        </w:rPr>
      </w:pPr>
    </w:p>
    <w:p w:rsidR="00347CA5" w:rsidRDefault="00347CA5">
      <w:pPr>
        <w:rPr>
          <w:b/>
          <w:bCs/>
          <w:i/>
          <w:iCs/>
        </w:rPr>
      </w:pPr>
    </w:p>
    <w:p w:rsidR="00347CA5" w:rsidRDefault="00347CA5">
      <w:pPr>
        <w:rPr>
          <w:b/>
          <w:bCs/>
          <w:i/>
          <w:iCs/>
        </w:rPr>
      </w:pPr>
    </w:p>
    <w:p w:rsidR="00347CA5" w:rsidRDefault="00347CA5">
      <w:pPr>
        <w:rPr>
          <w:b/>
          <w:bCs/>
          <w:i/>
          <w:iCs/>
        </w:rPr>
      </w:pPr>
    </w:p>
    <w:p w:rsidR="00347CA5" w:rsidRDefault="00347CA5">
      <w:pPr>
        <w:rPr>
          <w:b/>
          <w:bCs/>
          <w:i/>
          <w:iCs/>
        </w:rPr>
      </w:pPr>
    </w:p>
    <w:p w:rsidR="00347CA5" w:rsidRDefault="00347CA5">
      <w:pPr>
        <w:rPr>
          <w:b/>
          <w:bCs/>
          <w:i/>
          <w:iCs/>
        </w:rPr>
      </w:pPr>
    </w:p>
    <w:p w:rsidR="00347CA5" w:rsidRPr="00F27778" w:rsidRDefault="00347CA5">
      <w:pPr>
        <w:rPr>
          <w:b/>
          <w:bCs/>
          <w:i/>
          <w:iCs/>
        </w:rPr>
      </w:pPr>
      <w:r>
        <w:rPr>
          <w:noProof/>
          <w:lang w:val="nb-NO" w:eastAsia="zh-CN"/>
        </w:rPr>
        <w:pict>
          <v:shape id="_x0000_s1032" type="#_x0000_t75" alt="" style="position:absolute;margin-left:261pt;margin-top:1.3pt;width:202.5pt;height:270.75pt;z-index:-251653120" wrapcoords="-80 0 -80 21540 21600 21540 21600 0 -80 0">
            <v:imagedata r:id="rId10" o:title=""/>
            <w10:wrap type="tight"/>
          </v:shape>
        </w:pict>
      </w:r>
      <w:r>
        <w:rPr>
          <w:noProof/>
          <w:lang w:val="nb-NO" w:eastAsia="zh-CN"/>
        </w:rPr>
        <w:pict>
          <v:shape id="_x0000_s1033" type="#_x0000_t75" alt="" style="position:absolute;margin-left:.3pt;margin-top:.3pt;width:239.25pt;height:179.25pt;z-index:-251654144" wrapcoords="-68 0 -68 21510 21600 21510 21600 0 -68 0">
            <v:imagedata r:id="rId11" o:title=""/>
            <w10:wrap type="tight"/>
          </v:shape>
        </w:pict>
      </w:r>
    </w:p>
    <w:p w:rsidR="00347CA5" w:rsidRPr="00F27778" w:rsidRDefault="00347CA5">
      <w:pPr>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Pr="00F27778" w:rsidRDefault="00347CA5" w:rsidP="00E22985">
      <w:pPr>
        <w:outlineLvl w:val="0"/>
        <w:rPr>
          <w:b/>
          <w:bCs/>
          <w:i/>
          <w:iCs/>
        </w:rPr>
      </w:pPr>
      <w:r w:rsidRPr="00F27778">
        <w:rPr>
          <w:b/>
          <w:bCs/>
          <w:i/>
          <w:iCs/>
        </w:rPr>
        <w:t>Hotel Continent</w:t>
      </w:r>
    </w:p>
    <w:p w:rsidR="00347CA5" w:rsidRDefault="00347CA5">
      <w:r>
        <w:t xml:space="preserve">Et lille charmerende hotel ca </w:t>
      </w:r>
      <w:smartTag w:uri="urn:schemas-microsoft-com:office:smarttags" w:element="metricconverter">
        <w:smartTagPr>
          <w:attr w:name="ProductID" w:val="600 meter"/>
        </w:smartTagPr>
        <w:r>
          <w:t>600 meter</w:t>
        </w:r>
      </w:smartTag>
      <w:r>
        <w:t xml:space="preserve"> fra stadion. De 10 værelser er meget forskellige, men fælles for dem alle er, at de er pæne og veludstyrede.  Hotellet har nogle hyggelige, elegante opholdsrum.</w:t>
      </w:r>
    </w:p>
    <w:p w:rsidR="00347CA5" w:rsidRDefault="00347CA5">
      <w:r>
        <w:rPr>
          <w:noProof/>
          <w:lang w:val="nb-NO" w:eastAsia="zh-CN"/>
        </w:rPr>
        <w:pict>
          <v:shape id="Billede 13" o:spid="_x0000_s1034" type="#_x0000_t75" style="position:absolute;margin-left:-9.45pt;margin-top:11.8pt;width:221.25pt;height:165.75pt;z-index:-251660288;visibility:visible" wrapcoords="-73 0 -73 21502 21600 21502 21600 0 -73 0">
            <v:imagedata r:id="rId12" o:title=""/>
            <w10:wrap type="tight"/>
          </v:shape>
        </w:pict>
      </w:r>
    </w:p>
    <w:p w:rsidR="00347CA5" w:rsidRDefault="00347CA5">
      <w:r>
        <w:rPr>
          <w:noProof/>
          <w:lang w:val="nb-NO" w:eastAsia="zh-CN"/>
        </w:rPr>
        <w:pict>
          <v:shape id="Billede 16" o:spid="_x0000_s1035" type="#_x0000_t75" style="position:absolute;margin-left:18.05pt;margin-top:3.7pt;width:206.75pt;height:155.25pt;z-index:-251659264;visibility:visible" wrapcoords="-78 0 -78 21496 21600 21496 21600 0 -78 0">
            <v:imagedata r:id="rId13" o:title=""/>
            <w10:wrap type="tight"/>
          </v:shape>
        </w:pict>
      </w:r>
    </w:p>
    <w:p w:rsidR="00347CA5" w:rsidRDefault="00347CA5"/>
    <w:p w:rsidR="00347CA5" w:rsidRDefault="00347CA5"/>
    <w:p w:rsidR="00347CA5" w:rsidRDefault="00347CA5"/>
    <w:p w:rsidR="00347CA5" w:rsidRDefault="00347CA5"/>
    <w:p w:rsidR="00347CA5" w:rsidRDefault="00347CA5"/>
    <w:p w:rsidR="00347CA5" w:rsidRDefault="00347CA5"/>
    <w:p w:rsidR="00347CA5" w:rsidRDefault="00347CA5"/>
    <w:p w:rsidR="00347CA5" w:rsidRDefault="00347CA5"/>
    <w:p w:rsidR="00347CA5" w:rsidRDefault="00347CA5"/>
    <w:p w:rsidR="00347CA5" w:rsidRDefault="00347CA5"/>
    <w:p w:rsidR="00347CA5" w:rsidRDefault="00347CA5"/>
    <w:p w:rsidR="00347CA5" w:rsidRDefault="00347CA5">
      <w:r>
        <w:rPr>
          <w:noProof/>
          <w:lang w:val="nb-NO" w:eastAsia="zh-CN"/>
        </w:rPr>
        <w:pict>
          <v:shape id="Billede 19" o:spid="_x0000_s1036" type="#_x0000_t75" style="position:absolute;margin-left:12.8pt;margin-top:3.05pt;width:212.25pt;height:159pt;z-index:-251658240;visibility:visible" wrapcoords="-76 0 -76 21498 21600 21498 21600 0 -76 0">
            <v:imagedata r:id="rId14" o:title=""/>
            <w10:wrap type="tight"/>
          </v:shape>
        </w:pict>
      </w:r>
      <w:r>
        <w:rPr>
          <w:noProof/>
          <w:lang w:val="nb-NO" w:eastAsia="zh-CN"/>
        </w:rPr>
        <w:pict>
          <v:shape id="Billede 22" o:spid="_x0000_s1037" type="#_x0000_t75" style="position:absolute;margin-left:-228.75pt;margin-top:7.55pt;width:224.25pt;height:168pt;z-index:-251657216;visibility:visible" wrapcoords="-72 0 -72 21504 21600 21504 21600 0 -72 0">
            <v:imagedata r:id="rId15" o:title=""/>
            <w10:wrap type="tight"/>
          </v:shape>
        </w:pict>
      </w:r>
    </w:p>
    <w:p w:rsidR="00347CA5" w:rsidRDefault="00347CA5"/>
    <w:p w:rsidR="00347CA5" w:rsidRDefault="00347CA5"/>
    <w:p w:rsidR="00347CA5" w:rsidRDefault="00347CA5"/>
    <w:p w:rsidR="00347CA5" w:rsidRDefault="00347CA5"/>
    <w:p w:rsidR="00347CA5" w:rsidRDefault="00347CA5"/>
    <w:p w:rsidR="00347CA5" w:rsidRDefault="00347CA5"/>
    <w:p w:rsidR="00347CA5" w:rsidRDefault="00347CA5"/>
    <w:p w:rsidR="00347CA5" w:rsidRDefault="00347CA5"/>
    <w:p w:rsidR="00347CA5" w:rsidRDefault="00347CA5"/>
    <w:p w:rsidR="00347CA5" w:rsidRDefault="00347CA5"/>
    <w:p w:rsidR="00347CA5" w:rsidRDefault="00347CA5"/>
    <w:p w:rsidR="00347CA5" w:rsidRDefault="00347CA5"/>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Default="00347CA5" w:rsidP="00E22985">
      <w:pPr>
        <w:outlineLvl w:val="0"/>
        <w:rPr>
          <w:b/>
          <w:bCs/>
          <w:i/>
          <w:iCs/>
        </w:rPr>
      </w:pPr>
    </w:p>
    <w:p w:rsidR="00347CA5" w:rsidRPr="00612F60" w:rsidRDefault="00347CA5" w:rsidP="00E22985">
      <w:pPr>
        <w:outlineLvl w:val="0"/>
        <w:rPr>
          <w:b/>
          <w:bCs/>
          <w:i/>
          <w:iCs/>
        </w:rPr>
      </w:pPr>
      <w:r w:rsidRPr="00612F60">
        <w:rPr>
          <w:b/>
          <w:bCs/>
          <w:i/>
          <w:iCs/>
        </w:rPr>
        <w:t>Selve EM stævnet:</w:t>
      </w:r>
    </w:p>
    <w:p w:rsidR="00347CA5" w:rsidRDefault="00347CA5">
      <w:r>
        <w:t>De er ikke helt færdige med planlægningen, men medens vi var der fik vi oplyst at programmet skulle se således ud:</w:t>
      </w:r>
    </w:p>
    <w:p w:rsidR="00347CA5" w:rsidRDefault="00347CA5"/>
    <w:p w:rsidR="00347CA5" w:rsidRPr="00211465" w:rsidRDefault="00347CA5" w:rsidP="00610088">
      <w:pPr>
        <w:pBdr>
          <w:top w:val="single" w:sz="4" w:space="1" w:color="auto"/>
          <w:left w:val="single" w:sz="4" w:space="4" w:color="auto"/>
          <w:bottom w:val="single" w:sz="4" w:space="1" w:color="auto"/>
          <w:right w:val="single" w:sz="4" w:space="4" w:color="auto"/>
        </w:pBdr>
        <w:rPr>
          <w:lang w:val="en-US"/>
        </w:rPr>
      </w:pPr>
      <w:r w:rsidRPr="00211465">
        <w:rPr>
          <w:lang w:val="en-US"/>
        </w:rPr>
        <w:t>14. juli</w:t>
      </w:r>
    </w:p>
    <w:p w:rsidR="00347CA5" w:rsidRDefault="00347CA5" w:rsidP="00610088">
      <w:pPr>
        <w:pBdr>
          <w:top w:val="single" w:sz="4" w:space="1" w:color="auto"/>
          <w:left w:val="single" w:sz="4" w:space="4" w:color="auto"/>
          <w:bottom w:val="single" w:sz="4" w:space="1" w:color="auto"/>
          <w:right w:val="single" w:sz="4" w:space="4" w:color="auto"/>
        </w:pBdr>
        <w:rPr>
          <w:lang w:val="en-US"/>
        </w:rPr>
      </w:pPr>
      <w:r w:rsidRPr="00211465">
        <w:rPr>
          <w:lang w:val="en-US"/>
        </w:rPr>
        <w:t>Technical meetings LOC/Team leaders</w:t>
      </w:r>
    </w:p>
    <w:p w:rsidR="00347CA5" w:rsidRPr="00211465" w:rsidRDefault="00347CA5" w:rsidP="00610088">
      <w:pPr>
        <w:pBdr>
          <w:top w:val="single" w:sz="4" w:space="1" w:color="auto"/>
          <w:left w:val="single" w:sz="4" w:space="4" w:color="auto"/>
          <w:bottom w:val="single" w:sz="4" w:space="1" w:color="auto"/>
          <w:right w:val="single" w:sz="4" w:space="4" w:color="auto"/>
        </w:pBdr>
        <w:rPr>
          <w:lang w:val="en-US"/>
        </w:rPr>
      </w:pPr>
    </w:p>
    <w:p w:rsidR="00347CA5" w:rsidRDefault="00347CA5" w:rsidP="00610088">
      <w:pPr>
        <w:pBdr>
          <w:top w:val="single" w:sz="4" w:space="1" w:color="auto"/>
          <w:left w:val="single" w:sz="4" w:space="4" w:color="auto"/>
          <w:bottom w:val="single" w:sz="4" w:space="1" w:color="auto"/>
          <w:right w:val="single" w:sz="4" w:space="4" w:color="auto"/>
        </w:pBdr>
      </w:pPr>
      <w:r>
        <w:t>15. juli</w:t>
      </w:r>
    </w:p>
    <w:p w:rsidR="00347CA5" w:rsidRDefault="00347CA5" w:rsidP="00610088">
      <w:pPr>
        <w:pBdr>
          <w:top w:val="single" w:sz="4" w:space="1" w:color="auto"/>
          <w:left w:val="single" w:sz="4" w:space="4" w:color="auto"/>
          <w:bottom w:val="single" w:sz="4" w:space="1" w:color="auto"/>
          <w:right w:val="single" w:sz="4" w:space="4" w:color="auto"/>
        </w:pBdr>
      </w:pPr>
      <w:r>
        <w:t>0800 konkurrencerne starter</w:t>
      </w:r>
    </w:p>
    <w:p w:rsidR="00347CA5" w:rsidRDefault="00347CA5" w:rsidP="00610088">
      <w:pPr>
        <w:pBdr>
          <w:top w:val="single" w:sz="4" w:space="1" w:color="auto"/>
          <w:left w:val="single" w:sz="4" w:space="4" w:color="auto"/>
          <w:bottom w:val="single" w:sz="4" w:space="1" w:color="auto"/>
          <w:right w:val="single" w:sz="4" w:space="4" w:color="auto"/>
        </w:pBdr>
      </w:pPr>
      <w:r>
        <w:t>2000 Åbningsceremoni på rådhuspladsen. Det forventes at ville vare ca en times tid</w:t>
      </w:r>
    </w:p>
    <w:p w:rsidR="00347CA5" w:rsidRDefault="00347CA5" w:rsidP="00610088">
      <w:pPr>
        <w:pBdr>
          <w:top w:val="single" w:sz="4" w:space="1" w:color="auto"/>
          <w:left w:val="single" w:sz="4" w:space="4" w:color="auto"/>
          <w:bottom w:val="single" w:sz="4" w:space="1" w:color="auto"/>
          <w:right w:val="single" w:sz="4" w:space="4" w:color="auto"/>
        </w:pBdr>
      </w:pPr>
    </w:p>
    <w:p w:rsidR="00347CA5" w:rsidRDefault="00347CA5" w:rsidP="00610088">
      <w:pPr>
        <w:pBdr>
          <w:top w:val="single" w:sz="4" w:space="1" w:color="auto"/>
          <w:left w:val="single" w:sz="4" w:space="4" w:color="auto"/>
          <w:bottom w:val="single" w:sz="4" w:space="1" w:color="auto"/>
          <w:right w:val="single" w:sz="4" w:space="4" w:color="auto"/>
        </w:pBdr>
      </w:pPr>
      <w:r>
        <w:t>16. juli</w:t>
      </w:r>
    </w:p>
    <w:p w:rsidR="00347CA5" w:rsidRDefault="00347CA5" w:rsidP="00610088">
      <w:pPr>
        <w:pBdr>
          <w:top w:val="single" w:sz="4" w:space="1" w:color="auto"/>
          <w:left w:val="single" w:sz="4" w:space="4" w:color="auto"/>
          <w:bottom w:val="single" w:sz="4" w:space="1" w:color="auto"/>
          <w:right w:val="single" w:sz="4" w:space="4" w:color="auto"/>
        </w:pBdr>
      </w:pPr>
      <w:r>
        <w:t>Konkurrencer</w:t>
      </w:r>
    </w:p>
    <w:p w:rsidR="00347CA5" w:rsidRDefault="00347CA5" w:rsidP="00610088">
      <w:pPr>
        <w:pBdr>
          <w:top w:val="single" w:sz="4" w:space="1" w:color="auto"/>
          <w:left w:val="single" w:sz="4" w:space="4" w:color="auto"/>
          <w:bottom w:val="single" w:sz="4" w:space="1" w:color="auto"/>
          <w:right w:val="single" w:sz="4" w:space="4" w:color="auto"/>
        </w:pBdr>
      </w:pPr>
    </w:p>
    <w:p w:rsidR="00347CA5" w:rsidRDefault="00347CA5" w:rsidP="00610088">
      <w:pPr>
        <w:pBdr>
          <w:top w:val="single" w:sz="4" w:space="1" w:color="auto"/>
          <w:left w:val="single" w:sz="4" w:space="4" w:color="auto"/>
          <w:bottom w:val="single" w:sz="4" w:space="1" w:color="auto"/>
          <w:right w:val="single" w:sz="4" w:space="4" w:color="auto"/>
        </w:pBdr>
      </w:pPr>
      <w:r>
        <w:t>17. juli</w:t>
      </w:r>
    </w:p>
    <w:p w:rsidR="00347CA5" w:rsidRDefault="00347CA5" w:rsidP="00610088">
      <w:pPr>
        <w:pBdr>
          <w:top w:val="single" w:sz="4" w:space="1" w:color="auto"/>
          <w:left w:val="single" w:sz="4" w:space="4" w:color="auto"/>
          <w:bottom w:val="single" w:sz="4" w:space="1" w:color="auto"/>
          <w:right w:val="single" w:sz="4" w:space="4" w:color="auto"/>
        </w:pBdr>
      </w:pPr>
      <w:r>
        <w:t>Konkurrencer</w:t>
      </w:r>
    </w:p>
    <w:p w:rsidR="00347CA5" w:rsidRDefault="00347CA5" w:rsidP="00610088">
      <w:pPr>
        <w:pBdr>
          <w:top w:val="single" w:sz="4" w:space="1" w:color="auto"/>
          <w:left w:val="single" w:sz="4" w:space="4" w:color="auto"/>
          <w:bottom w:val="single" w:sz="4" w:space="1" w:color="auto"/>
          <w:right w:val="single" w:sz="4" w:space="4" w:color="auto"/>
        </w:pBdr>
      </w:pPr>
      <w:r>
        <w:t>2000 get-together party</w:t>
      </w:r>
    </w:p>
    <w:p w:rsidR="00347CA5" w:rsidRDefault="00347CA5" w:rsidP="00610088">
      <w:pPr>
        <w:pBdr>
          <w:top w:val="single" w:sz="4" w:space="1" w:color="auto"/>
          <w:left w:val="single" w:sz="4" w:space="4" w:color="auto"/>
          <w:bottom w:val="single" w:sz="4" w:space="1" w:color="auto"/>
          <w:right w:val="single" w:sz="4" w:space="4" w:color="auto"/>
        </w:pBdr>
      </w:pPr>
    </w:p>
    <w:p w:rsidR="00347CA5" w:rsidRDefault="00347CA5" w:rsidP="00610088">
      <w:pPr>
        <w:pBdr>
          <w:top w:val="single" w:sz="4" w:space="1" w:color="auto"/>
          <w:left w:val="single" w:sz="4" w:space="4" w:color="auto"/>
          <w:bottom w:val="single" w:sz="4" w:space="1" w:color="auto"/>
          <w:right w:val="single" w:sz="4" w:space="4" w:color="auto"/>
        </w:pBdr>
      </w:pPr>
      <w:r>
        <w:t>18. juli</w:t>
      </w:r>
    </w:p>
    <w:p w:rsidR="00347CA5" w:rsidRDefault="00347CA5" w:rsidP="00610088">
      <w:pPr>
        <w:pBdr>
          <w:top w:val="single" w:sz="4" w:space="1" w:color="auto"/>
          <w:left w:val="single" w:sz="4" w:space="4" w:color="auto"/>
          <w:bottom w:val="single" w:sz="4" w:space="1" w:color="auto"/>
          <w:right w:val="single" w:sz="4" w:space="4" w:color="auto"/>
        </w:pBdr>
      </w:pPr>
      <w:r>
        <w:t>19. juli</w:t>
      </w:r>
    </w:p>
    <w:p w:rsidR="00347CA5" w:rsidRDefault="00347CA5" w:rsidP="00610088">
      <w:pPr>
        <w:pBdr>
          <w:top w:val="single" w:sz="4" w:space="1" w:color="auto"/>
          <w:left w:val="single" w:sz="4" w:space="4" w:color="auto"/>
          <w:bottom w:val="single" w:sz="4" w:space="1" w:color="auto"/>
          <w:right w:val="single" w:sz="4" w:space="4" w:color="auto"/>
        </w:pBdr>
      </w:pPr>
      <w:r>
        <w:t>Konkurrencer</w:t>
      </w:r>
    </w:p>
    <w:p w:rsidR="00347CA5" w:rsidRDefault="00347CA5" w:rsidP="00610088">
      <w:pPr>
        <w:pBdr>
          <w:top w:val="single" w:sz="4" w:space="1" w:color="auto"/>
          <w:left w:val="single" w:sz="4" w:space="4" w:color="auto"/>
          <w:bottom w:val="single" w:sz="4" w:space="1" w:color="auto"/>
          <w:right w:val="single" w:sz="4" w:space="4" w:color="auto"/>
        </w:pBdr>
      </w:pPr>
    </w:p>
    <w:p w:rsidR="00347CA5" w:rsidRDefault="00347CA5" w:rsidP="00610088">
      <w:pPr>
        <w:pBdr>
          <w:top w:val="single" w:sz="4" w:space="1" w:color="auto"/>
          <w:left w:val="single" w:sz="4" w:space="4" w:color="auto"/>
          <w:bottom w:val="single" w:sz="4" w:space="1" w:color="auto"/>
          <w:right w:val="single" w:sz="4" w:space="4" w:color="auto"/>
        </w:pBdr>
      </w:pPr>
      <w:r>
        <w:t>20. juli</w:t>
      </w:r>
    </w:p>
    <w:p w:rsidR="00347CA5" w:rsidRDefault="00347CA5" w:rsidP="00610088">
      <w:pPr>
        <w:pBdr>
          <w:top w:val="single" w:sz="4" w:space="1" w:color="auto"/>
          <w:left w:val="single" w:sz="4" w:space="4" w:color="auto"/>
          <w:bottom w:val="single" w:sz="4" w:space="1" w:color="auto"/>
          <w:right w:val="single" w:sz="4" w:space="4" w:color="auto"/>
        </w:pBdr>
      </w:pPr>
      <w:r>
        <w:t>Halv fridag</w:t>
      </w:r>
    </w:p>
    <w:p w:rsidR="00347CA5" w:rsidRDefault="00347CA5" w:rsidP="00610088">
      <w:pPr>
        <w:pBdr>
          <w:top w:val="single" w:sz="4" w:space="1" w:color="auto"/>
          <w:left w:val="single" w:sz="4" w:space="4" w:color="auto"/>
          <w:bottom w:val="single" w:sz="4" w:space="1" w:color="auto"/>
          <w:right w:val="single" w:sz="4" w:space="4" w:color="auto"/>
        </w:pBdr>
      </w:pPr>
      <w:r>
        <w:t>1000 General assembly</w:t>
      </w:r>
    </w:p>
    <w:p w:rsidR="00347CA5" w:rsidRDefault="00347CA5" w:rsidP="00610088">
      <w:pPr>
        <w:pBdr>
          <w:top w:val="single" w:sz="4" w:space="1" w:color="auto"/>
          <w:left w:val="single" w:sz="4" w:space="4" w:color="auto"/>
          <w:bottom w:val="single" w:sz="4" w:space="1" w:color="auto"/>
          <w:right w:val="single" w:sz="4" w:space="4" w:color="auto"/>
        </w:pBdr>
      </w:pPr>
      <w:r>
        <w:t>Eftermiddag konkurrencer</w:t>
      </w:r>
    </w:p>
    <w:p w:rsidR="00347CA5" w:rsidRDefault="00347CA5" w:rsidP="00610088">
      <w:pPr>
        <w:pBdr>
          <w:top w:val="single" w:sz="4" w:space="1" w:color="auto"/>
          <w:left w:val="single" w:sz="4" w:space="4" w:color="auto"/>
          <w:bottom w:val="single" w:sz="4" w:space="1" w:color="auto"/>
          <w:right w:val="single" w:sz="4" w:space="4" w:color="auto"/>
        </w:pBdr>
      </w:pPr>
    </w:p>
    <w:p w:rsidR="00347CA5" w:rsidRDefault="00347CA5" w:rsidP="00610088">
      <w:pPr>
        <w:pBdr>
          <w:top w:val="single" w:sz="4" w:space="1" w:color="auto"/>
          <w:left w:val="single" w:sz="4" w:space="4" w:color="auto"/>
          <w:bottom w:val="single" w:sz="4" w:space="1" w:color="auto"/>
          <w:right w:val="single" w:sz="4" w:space="4" w:color="auto"/>
        </w:pBdr>
      </w:pPr>
      <w:r>
        <w:t>21. juli</w:t>
      </w:r>
    </w:p>
    <w:p w:rsidR="00347CA5" w:rsidRDefault="00347CA5" w:rsidP="00610088">
      <w:pPr>
        <w:pBdr>
          <w:top w:val="single" w:sz="4" w:space="1" w:color="auto"/>
          <w:left w:val="single" w:sz="4" w:space="4" w:color="auto"/>
          <w:bottom w:val="single" w:sz="4" w:space="1" w:color="auto"/>
          <w:right w:val="single" w:sz="4" w:space="4" w:color="auto"/>
        </w:pBdr>
      </w:pPr>
      <w:r>
        <w:t>22. juli</w:t>
      </w:r>
    </w:p>
    <w:p w:rsidR="00347CA5" w:rsidRDefault="00347CA5" w:rsidP="00610088">
      <w:pPr>
        <w:pBdr>
          <w:top w:val="single" w:sz="4" w:space="1" w:color="auto"/>
          <w:left w:val="single" w:sz="4" w:space="4" w:color="auto"/>
          <w:bottom w:val="single" w:sz="4" w:space="1" w:color="auto"/>
          <w:right w:val="single" w:sz="4" w:space="4" w:color="auto"/>
        </w:pBdr>
      </w:pPr>
      <w:r>
        <w:t>23. juli</w:t>
      </w:r>
    </w:p>
    <w:p w:rsidR="00347CA5" w:rsidRDefault="00347CA5" w:rsidP="00610088">
      <w:pPr>
        <w:pBdr>
          <w:top w:val="single" w:sz="4" w:space="1" w:color="auto"/>
          <w:left w:val="single" w:sz="4" w:space="4" w:color="auto"/>
          <w:bottom w:val="single" w:sz="4" w:space="1" w:color="auto"/>
          <w:right w:val="single" w:sz="4" w:space="4" w:color="auto"/>
        </w:pBdr>
      </w:pPr>
      <w:r>
        <w:t>Konkurrencer</w:t>
      </w:r>
    </w:p>
    <w:p w:rsidR="00347CA5" w:rsidRDefault="00347CA5" w:rsidP="00610088">
      <w:pPr>
        <w:pBdr>
          <w:top w:val="single" w:sz="4" w:space="1" w:color="auto"/>
          <w:left w:val="single" w:sz="4" w:space="4" w:color="auto"/>
          <w:bottom w:val="single" w:sz="4" w:space="1" w:color="auto"/>
          <w:right w:val="single" w:sz="4" w:space="4" w:color="auto"/>
        </w:pBdr>
      </w:pPr>
    </w:p>
    <w:p w:rsidR="00347CA5" w:rsidRDefault="00347CA5" w:rsidP="00610088">
      <w:pPr>
        <w:pBdr>
          <w:top w:val="single" w:sz="4" w:space="1" w:color="auto"/>
          <w:left w:val="single" w:sz="4" w:space="4" w:color="auto"/>
          <w:bottom w:val="single" w:sz="4" w:space="1" w:color="auto"/>
          <w:right w:val="single" w:sz="4" w:space="4" w:color="auto"/>
        </w:pBdr>
      </w:pPr>
      <w:r>
        <w:t>24. juli</w:t>
      </w:r>
    </w:p>
    <w:p w:rsidR="00347CA5" w:rsidRDefault="00347CA5" w:rsidP="00610088">
      <w:pPr>
        <w:pBdr>
          <w:top w:val="single" w:sz="4" w:space="1" w:color="auto"/>
          <w:left w:val="single" w:sz="4" w:space="4" w:color="auto"/>
          <w:bottom w:val="single" w:sz="4" w:space="1" w:color="auto"/>
          <w:right w:val="single" w:sz="4" w:space="4" w:color="auto"/>
        </w:pBdr>
      </w:pPr>
      <w:r>
        <w:t>Maraton og</w:t>
      </w:r>
    </w:p>
    <w:p w:rsidR="00347CA5" w:rsidRDefault="00347CA5" w:rsidP="00610088">
      <w:pPr>
        <w:pBdr>
          <w:top w:val="single" w:sz="4" w:space="1" w:color="auto"/>
          <w:left w:val="single" w:sz="4" w:space="4" w:color="auto"/>
          <w:bottom w:val="single" w:sz="4" w:space="1" w:color="auto"/>
          <w:right w:val="single" w:sz="4" w:space="4" w:color="auto"/>
        </w:pBdr>
      </w:pPr>
      <w:r>
        <w:t>afslutningsceremoni</w:t>
      </w:r>
    </w:p>
    <w:p w:rsidR="00347CA5" w:rsidRDefault="00347CA5"/>
    <w:p w:rsidR="00347CA5" w:rsidRDefault="00347CA5">
      <w:r>
        <w:t>Vi havde jo regnet med hjemrejse den 24. Juli.  Men med dette program bliver vi nødt til at forlænge rejsen med en dag og så bliver hjemrejsen den 25. Juli.   Det vil naturligvis medføre en mindre prisstigning.</w:t>
      </w:r>
    </w:p>
    <w:p w:rsidR="00347CA5" w:rsidRDefault="00347CA5"/>
    <w:p w:rsidR="00347CA5" w:rsidRPr="00211465" w:rsidRDefault="00347CA5" w:rsidP="00E22985">
      <w:pPr>
        <w:outlineLvl w:val="0"/>
        <w:rPr>
          <w:b/>
          <w:bCs/>
          <w:i/>
          <w:iCs/>
        </w:rPr>
      </w:pPr>
      <w:r w:rsidRPr="00211465">
        <w:rPr>
          <w:b/>
          <w:bCs/>
          <w:i/>
          <w:iCs/>
        </w:rPr>
        <w:t>Nyiregyhaza</w:t>
      </w:r>
    </w:p>
    <w:p w:rsidR="00347CA5" w:rsidRDefault="00347CA5">
      <w:r>
        <w:t>Byen er ikke en storslået verdensby med en masse spændende attraktioner! Men det er en stor  Ungarsk provinsby med ca 120000 indbyggere. Det er en moderne by og der er mange unge mennesker – bl.a. på grund af det store universitet, der tiltrækker studerende fra hele Ungarn og de omkringliggende lande.</w:t>
      </w:r>
    </w:p>
    <w:p w:rsidR="00347CA5" w:rsidRDefault="00347CA5">
      <w:r>
        <w:t>Selv om byen er stor og moderne, så er det stadig en provinsby, hvor man ikke skal forvente at alle taler andet en ungarsk og russisk.  Mange taler lidt engelsk eller tysk til husbehov og det kan som turist være charmerende, men måske lidt vanskeligt. Vore guider taler selvfølgelig ungarsk flydende og desuden norsk, svensk eller dansk.   Hjælpen er således lige ved hånden for vore deltagere.</w:t>
      </w:r>
    </w:p>
    <w:p w:rsidR="00347CA5" w:rsidRDefault="00347CA5">
      <w:r>
        <w:t>Der er hyggelige gågader, mange forretninger, og barer og restauranter – både indendørs og udendørs.</w:t>
      </w:r>
    </w:p>
    <w:p w:rsidR="00347CA5" w:rsidRDefault="00347CA5">
      <w:r>
        <w:t>Vi er sikre på, at deltagerne vil finde sig til rette i denne hyggelige by.</w:t>
      </w:r>
    </w:p>
    <w:p w:rsidR="00347CA5" w:rsidRDefault="00347CA5"/>
    <w:p w:rsidR="00347CA5" w:rsidRDefault="00347CA5">
      <w:r>
        <w:t>Vi er i gang med at arrangere nogle spændende udflugter, der giver deltagerne et indblik i Ungarns landskab, kultur og historie .</w:t>
      </w:r>
    </w:p>
    <w:p w:rsidR="00347CA5" w:rsidRDefault="00347CA5"/>
    <w:p w:rsidR="00347CA5" w:rsidRDefault="00347CA5">
      <w:r>
        <w:t>Juli måned kan være meget varm – vi havde ca 30-32 graders varme.  Det er derfor en stor fordel, at der er så mange swimmingpools, badesøer og ”vand-lande”</w:t>
      </w:r>
    </w:p>
    <w:p w:rsidR="00347CA5" w:rsidRDefault="00347CA5"/>
    <w:p w:rsidR="00347CA5" w:rsidRPr="00610088" w:rsidRDefault="00347CA5" w:rsidP="00E22985">
      <w:pPr>
        <w:outlineLvl w:val="0"/>
        <w:rPr>
          <w:b/>
          <w:bCs/>
          <w:i/>
          <w:iCs/>
        </w:rPr>
      </w:pPr>
      <w:r w:rsidRPr="00610088">
        <w:rPr>
          <w:b/>
          <w:bCs/>
          <w:i/>
          <w:iCs/>
        </w:rPr>
        <w:t>Rejseprogrammet</w:t>
      </w:r>
    </w:p>
    <w:p w:rsidR="00347CA5" w:rsidRDefault="00347CA5">
      <w:r>
        <w:t>Vor grupperejse har afrejse den 13. Juli og nu hjemrejsen den 25. Juli.  Desuden er chance for at forlænge rejsen og opleve Budapest, sejlturen på Donau og  Østrigs hovedstad Wien.</w:t>
      </w:r>
    </w:p>
    <w:p w:rsidR="00347CA5" w:rsidRDefault="00347CA5">
      <w:r>
        <w:t>Nogle vil sikkert finde at det er for lang tid, så vi kan tilbyde et ophold i Nyiregyhaza af kortere varighed efter eget valg.</w:t>
      </w:r>
    </w:p>
    <w:p w:rsidR="00347CA5" w:rsidRDefault="00347CA5">
      <w:r>
        <w:t>Man skal have minimum 5 nætter i Nyiregyhaza og derudover kan man så tilkøbe ekstra nætter.</w:t>
      </w:r>
    </w:p>
    <w:p w:rsidR="00347CA5" w:rsidRDefault="00347CA5">
      <w:r>
        <w:t>Deltagerne kan så vælge selv at arrangere flyrejsen eller lade os arrangere den.  Det vil være individuelle flyrejser til Budapest.   Vi afventer svar fra arrangørerne om de vil have transferbusser fra Budapest lufthavn til Nyiregyhaza. Men ellers skal vi nok oplyse, hvordan de enkelte deltager bedst kommer fra lufthavnen til Nyiregyhaza.</w:t>
      </w:r>
    </w:p>
    <w:p w:rsidR="00347CA5" w:rsidRDefault="00347CA5"/>
    <w:p w:rsidR="00347CA5" w:rsidRDefault="00347CA5">
      <w:r>
        <w:t>Holstebro, 6. juli 2009</w:t>
      </w:r>
    </w:p>
    <w:p w:rsidR="00347CA5" w:rsidRDefault="00347CA5">
      <w:r>
        <w:t>Gerhard Petersen</w:t>
      </w:r>
    </w:p>
    <w:sectPr w:rsidR="00347CA5" w:rsidSect="005E29C0">
      <w:pgSz w:w="11906" w:h="16838"/>
      <w:pgMar w:top="1701" w:right="849" w:bottom="1701" w:left="1134" w:header="708" w:footer="708" w:gutter="0"/>
      <w:cols w:space="708"/>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1304"/>
  <w:hyphenationZone w:val="425"/>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85C6F"/>
    <w:rsid w:val="000B16F8"/>
    <w:rsid w:val="001A6C21"/>
    <w:rsid w:val="00211465"/>
    <w:rsid w:val="002271D0"/>
    <w:rsid w:val="002C60EF"/>
    <w:rsid w:val="002D7CD3"/>
    <w:rsid w:val="00347CA5"/>
    <w:rsid w:val="00373434"/>
    <w:rsid w:val="00497B74"/>
    <w:rsid w:val="00541DD8"/>
    <w:rsid w:val="0054244A"/>
    <w:rsid w:val="005E29C0"/>
    <w:rsid w:val="00610088"/>
    <w:rsid w:val="00612F60"/>
    <w:rsid w:val="00683FB9"/>
    <w:rsid w:val="00771EDD"/>
    <w:rsid w:val="007D4BC2"/>
    <w:rsid w:val="009B6377"/>
    <w:rsid w:val="009C7146"/>
    <w:rsid w:val="00A036FB"/>
    <w:rsid w:val="00A81D09"/>
    <w:rsid w:val="00CA750D"/>
    <w:rsid w:val="00D7361B"/>
    <w:rsid w:val="00E22985"/>
    <w:rsid w:val="00E85C6F"/>
    <w:rsid w:val="00EA624E"/>
    <w:rsid w:val="00F27778"/>
    <w:rsid w:val="00F535B6"/>
  </w:rsids>
  <m:mathPr>
    <m:mathFont m:val="Cambria Math"/>
    <m:brkBin m:val="before"/>
    <m:brkBinSub m:val="--"/>
    <m:smallFrac m:val="off"/>
    <m:dispDef/>
    <m:lMargin m:val="0"/>
    <m:rMargin m:val="0"/>
    <m:defJc m:val="centerGroup"/>
    <m:wrapIndent m:val="1440"/>
    <m:intLim m:val="subSup"/>
    <m:naryLim m:val="undOvr"/>
  </m:mathPr>
  <w:uiCompat97To2003/>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b-NO"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0EF"/>
    <w:rPr>
      <w:rFonts w:cs="Calibri"/>
      <w:lang w:val="da-DK"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E29C0"/>
    <w:rPr>
      <w:rFonts w:ascii="Tahoma" w:hAnsi="Tahoma" w:cs="Tahoma"/>
      <w:sz w:val="16"/>
      <w:szCs w:val="16"/>
    </w:rPr>
  </w:style>
  <w:style w:type="character" w:customStyle="1" w:styleId="BalloonTextChar">
    <w:name w:val="Balloon Text Char"/>
    <w:basedOn w:val="DefaultParagraphFont"/>
    <w:link w:val="BalloonText"/>
    <w:uiPriority w:val="99"/>
    <w:semiHidden/>
    <w:rsid w:val="005E29C0"/>
    <w:rPr>
      <w:rFonts w:ascii="Tahoma" w:hAnsi="Tahoma" w:cs="Tahoma"/>
      <w:sz w:val="16"/>
      <w:szCs w:val="16"/>
    </w:rPr>
  </w:style>
  <w:style w:type="paragraph" w:styleId="DocumentMap">
    <w:name w:val="Document Map"/>
    <w:basedOn w:val="Normal"/>
    <w:link w:val="DocumentMapChar"/>
    <w:uiPriority w:val="99"/>
    <w:semiHidden/>
    <w:rsid w:val="00E2298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Pr>
      <w:rFonts w:ascii="Times New Roman" w:hAnsi="Times New Roman" w:cs="Times New Roman"/>
      <w:sz w:val="2"/>
      <w:szCs w:val="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Pages>
  <Words>657</Words>
  <Characters>3486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Jeg har nu sammen med min kollega Jørgen Jakobsen være i Ungarn, hvor vi har besøgt Nyiregyhaza (udtales nogenlunde som Nyridjhaza)</dc:title>
  <dc:subject/>
  <dc:creator>gerhard</dc:creator>
  <cp:keywords/>
  <dc:description/>
  <cp:lastModifiedBy>Knut Henrik Skramstad</cp:lastModifiedBy>
  <cp:revision>2</cp:revision>
  <dcterms:created xsi:type="dcterms:W3CDTF">2009-07-07T07:58:00Z</dcterms:created>
  <dcterms:modified xsi:type="dcterms:W3CDTF">2009-07-07T07:58:00Z</dcterms:modified>
</cp:coreProperties>
</file>